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ED5F48" w:rsidRPr="001B7E1A" w14:paraId="491B8CF8" w14:textId="77777777" w:rsidTr="005B1077">
        <w:tc>
          <w:tcPr>
            <w:tcW w:w="2500" w:type="pct"/>
            <w:vAlign w:val="center"/>
          </w:tcPr>
          <w:p w14:paraId="1D943BD5" w14:textId="26B023CD" w:rsidR="00ED5F48" w:rsidRPr="00F700F9" w:rsidRDefault="00AD10D7" w:rsidP="001B7E1A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November</w:t>
            </w:r>
          </w:p>
        </w:tc>
        <w:tc>
          <w:tcPr>
            <w:tcW w:w="2500" w:type="pct"/>
            <w:vAlign w:val="center"/>
          </w:tcPr>
          <w:p w14:paraId="5AC816B2" w14:textId="4A73CC5A" w:rsidR="00ED5F48" w:rsidRPr="00F700F9" w:rsidRDefault="00ED5F48" w:rsidP="001B7E1A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C4057C" w:rsidRPr="001B7E1A" w14:paraId="46168607" w14:textId="77777777" w:rsidTr="005B1077">
        <w:trPr>
          <w:trHeight w:val="113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BECF2" w14:textId="5467FF4E" w:rsidR="00C4057C" w:rsidRPr="001B7E1A" w:rsidRDefault="00AD10D7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</w:rPr>
              <w:t>MONTAG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CDEE10" w14:textId="26F664ED" w:rsidR="00C4057C" w:rsidRPr="001B7E1A" w:rsidRDefault="00AD10D7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DIENSTAG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28FBE" w14:textId="09F08499" w:rsidR="00C4057C" w:rsidRPr="001B7E1A" w:rsidRDefault="00AD10D7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MITTWOCH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11AC7" w14:textId="066A24F3" w:rsidR="00C4057C" w:rsidRPr="001B7E1A" w:rsidRDefault="00AD10D7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DONNERSTAG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D2B52" w14:textId="7A6A6B7F" w:rsidR="00C4057C" w:rsidRPr="001B7E1A" w:rsidRDefault="00AD10D7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FREITAG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3B942" w14:textId="76328A43" w:rsidR="00C4057C" w:rsidRPr="000A2493" w:rsidRDefault="00AD10D7" w:rsidP="00C4057C">
            <w:pPr>
              <w:pStyle w:val="Days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SAMSTAG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71C53" w14:textId="2543D303" w:rsidR="00C4057C" w:rsidRPr="000A2493" w:rsidRDefault="00AD10D7" w:rsidP="00C4057C">
            <w:pPr>
              <w:pStyle w:val="Days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SONNTAG</w:t>
            </w:r>
            <w:r w:rsidR="00C4057C"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 xml:space="preserve"> </w:t>
            </w:r>
          </w:p>
        </w:tc>
      </w:tr>
      <w:tr w:rsidR="00ED5F48" w:rsidRPr="001B7E1A" w14:paraId="1AB241C6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208744" w14:textId="256D249B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23BE8" w14:textId="17DC06A9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F104F4" w14:textId="5CCD5421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7DE07" w14:textId="3A9190F6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A721" w14:textId="11C926F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318F1A" w14:textId="5EE1BA76" w:rsidR="00ED5F48" w:rsidRPr="000A2493" w:rsidRDefault="00ED5F48" w:rsidP="001B7E1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4BCADC" w14:textId="045DEB7F" w:rsidR="00ED5F48" w:rsidRPr="000A2493" w:rsidRDefault="00ED5F48" w:rsidP="001B7E1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7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7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1190101B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43005DD9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78E10AA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213744A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40518B6F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3E94036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408BA0CE" w:rsidR="00ED5F48" w:rsidRPr="000A2493" w:rsidRDefault="00ED5F48" w:rsidP="001B7E1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17A692B7" w:rsidR="00ED5F48" w:rsidRPr="000A2493" w:rsidRDefault="00ED5F48" w:rsidP="001B7E1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71496383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694752C6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4B9E5F4D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4018758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6EAADFB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71604BE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380F3197" w:rsidR="00ED5F48" w:rsidRPr="000A2493" w:rsidRDefault="00ED5F48" w:rsidP="001B7E1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05C86343" w:rsidR="00ED5F48" w:rsidRPr="000A2493" w:rsidRDefault="00ED5F48" w:rsidP="001B7E1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074BB8BF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2A906B9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3360354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48C91819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6B285218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77D7F91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14F8A9A3" w:rsidR="00ED5F48" w:rsidRPr="000A2493" w:rsidRDefault="00ED5F48" w:rsidP="001B7E1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1C2C5712" w:rsidR="00ED5F48" w:rsidRPr="000A2493" w:rsidRDefault="00ED5F48" w:rsidP="001B7E1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3240C3B6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7981AD6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0C35B0C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5B21C01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3806B02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66DEC1EE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29077956" w:rsidR="00ED5F48" w:rsidRPr="000A2493" w:rsidRDefault="00ED5F48" w:rsidP="001B7E1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45EEDD5E" w:rsidR="00ED5F48" w:rsidRPr="000A2493" w:rsidRDefault="00ED5F48" w:rsidP="001B7E1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1AEF418B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7A168179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1A12F7CB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0A2493" w:rsidRDefault="00ED5F48" w:rsidP="001B7E1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0A2493" w:rsidRDefault="00ED5F48" w:rsidP="001B7E1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ED5F48" w:rsidRPr="001B7E1A" w14:paraId="31547B57" w14:textId="77777777" w:rsidTr="005B1077">
        <w:tc>
          <w:tcPr>
            <w:tcW w:w="2500" w:type="pct"/>
            <w:vAlign w:val="center"/>
          </w:tcPr>
          <w:p w14:paraId="6AE3BB0C" w14:textId="7576D95D" w:rsidR="00ED5F48" w:rsidRPr="00F700F9" w:rsidRDefault="00AD10D7" w:rsidP="00F700F9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Dezember</w:t>
            </w:r>
          </w:p>
        </w:tc>
        <w:tc>
          <w:tcPr>
            <w:tcW w:w="2500" w:type="pct"/>
            <w:vAlign w:val="center"/>
          </w:tcPr>
          <w:p w14:paraId="3D8BA562" w14:textId="7B943463" w:rsidR="00ED5F48" w:rsidRPr="00F700F9" w:rsidRDefault="00ED5F48" w:rsidP="001B7E1A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C4057C" w:rsidRPr="001B7E1A" w14:paraId="1C608AFC" w14:textId="77777777" w:rsidTr="005B1077">
        <w:trPr>
          <w:trHeight w:val="113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AA947D" w14:textId="697A39F1" w:rsidR="00C4057C" w:rsidRPr="001B7E1A" w:rsidRDefault="00AD10D7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</w:rPr>
              <w:t>MONTAG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0F3955" w14:textId="40F0C2DD" w:rsidR="00C4057C" w:rsidRPr="001B7E1A" w:rsidRDefault="00AD10D7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DIENSTAG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173504" w14:textId="1D9C61D4" w:rsidR="00C4057C" w:rsidRPr="001B7E1A" w:rsidRDefault="00AD10D7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MITTWOCH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59C1B2" w14:textId="0B2AA8E8" w:rsidR="00C4057C" w:rsidRPr="001B7E1A" w:rsidRDefault="00AD10D7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DONNERSTAG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89FC3" w14:textId="376B3181" w:rsidR="00C4057C" w:rsidRPr="001B7E1A" w:rsidRDefault="00AD10D7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FREITAG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5A400" w14:textId="7280F72C" w:rsidR="00C4057C" w:rsidRPr="000A2493" w:rsidRDefault="00AD10D7" w:rsidP="00C4057C">
            <w:pPr>
              <w:pStyle w:val="Days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SAMSTAG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17BA1" w14:textId="27B9E123" w:rsidR="00C4057C" w:rsidRPr="000A2493" w:rsidRDefault="00AD10D7" w:rsidP="00C4057C">
            <w:pPr>
              <w:pStyle w:val="Days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SONNTAG</w:t>
            </w:r>
            <w:r w:rsidR="00C4057C"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 xml:space="preserve"> </w:t>
            </w:r>
          </w:p>
        </w:tc>
      </w:tr>
      <w:tr w:rsidR="00ED5F48" w:rsidRPr="001B7E1A" w14:paraId="7C17943B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EC0A191" w14:textId="6373FCFD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03151C" w14:textId="06C4A0F0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4DC06B" w14:textId="42B53EA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B9C6B" w14:textId="432023F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0C7CA6" w14:textId="177F9E89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16ECF4" w14:textId="6A27C490" w:rsidR="00ED5F48" w:rsidRPr="000A2493" w:rsidRDefault="00ED5F48" w:rsidP="001B7E1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8D4833" w14:textId="57302AC6" w:rsidR="00ED5F48" w:rsidRPr="000A2493" w:rsidRDefault="00ED5F48" w:rsidP="001B7E1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07F4FCFD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25EDE28E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0B26AC00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73DAEAA9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54561CB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16D59F29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028AB867" w:rsidR="00ED5F48" w:rsidRPr="000A2493" w:rsidRDefault="00ED5F48" w:rsidP="001B7E1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524A13F6" w:rsidR="00ED5F48" w:rsidRPr="000A2493" w:rsidRDefault="00ED5F48" w:rsidP="001B7E1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67DB9DAF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558CB3C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7910295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64AA0469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3D9C94C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428B760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4EE13D5F" w:rsidR="00ED5F48" w:rsidRPr="000A2493" w:rsidRDefault="00ED5F48" w:rsidP="001B7E1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367021D9" w:rsidR="00ED5F48" w:rsidRPr="000A2493" w:rsidRDefault="00ED5F48" w:rsidP="001B7E1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5B1077" w14:paraId="2953C655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5C8C60B0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3B841019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11873490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714C8CAB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1E1E278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40AAE2F7" w:rsidR="00ED5F48" w:rsidRPr="000A2493" w:rsidRDefault="00ED5F48" w:rsidP="001B7E1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6F0819BC" w:rsidR="00ED5F48" w:rsidRPr="000A2493" w:rsidRDefault="00ED5F48" w:rsidP="001B7E1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5CCE256B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64845C8F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7444A05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474EB3F0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6DEAFB2E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1D5213F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51097A27" w:rsidR="00ED5F48" w:rsidRPr="000A2493" w:rsidRDefault="00ED5F48" w:rsidP="001B7E1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B043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6A73AD76" w:rsidR="00ED5F48" w:rsidRPr="000A2493" w:rsidRDefault="00ED5F48" w:rsidP="001B7E1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B043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B043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B043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B0437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A2493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043F7B53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4E23C831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B043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B043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B043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B043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26A5B76B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98676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B043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B043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B043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B0437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0A2493" w:rsidRDefault="00ED5F48" w:rsidP="001B7E1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0A2493" w:rsidRDefault="00ED5F48" w:rsidP="001B7E1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</w:p>
        </w:tc>
      </w:tr>
    </w:tbl>
    <w:p w14:paraId="50D5D5A5" w14:textId="671DEAEA" w:rsidR="00ED5F48" w:rsidRDefault="00ED5F48" w:rsidP="00F700F9">
      <w:pPr>
        <w:pStyle w:val="a5"/>
        <w:rPr>
          <w:rFonts w:cs="Arial"/>
          <w:noProof/>
          <w:color w:val="auto"/>
          <w:sz w:val="2"/>
          <w:szCs w:val="2"/>
        </w:rPr>
      </w:pPr>
    </w:p>
    <w:p w14:paraId="01C9F1F3" w14:textId="3B53A0B7" w:rsidR="00B93AC9" w:rsidRDefault="00B93AC9" w:rsidP="00F700F9">
      <w:pPr>
        <w:pStyle w:val="a5"/>
        <w:rPr>
          <w:rFonts w:cs="Arial"/>
          <w:noProof/>
          <w:color w:val="auto"/>
          <w:sz w:val="2"/>
          <w:szCs w:val="2"/>
        </w:rPr>
      </w:pPr>
    </w:p>
    <w:p w14:paraId="1249511F" w14:textId="21B9C511" w:rsidR="00B93AC9" w:rsidRDefault="00B93AC9" w:rsidP="00F700F9">
      <w:pPr>
        <w:pStyle w:val="a5"/>
        <w:rPr>
          <w:rFonts w:cs="Arial"/>
          <w:noProof/>
          <w:color w:val="auto"/>
          <w:sz w:val="2"/>
          <w:szCs w:val="2"/>
        </w:rPr>
      </w:pPr>
    </w:p>
    <w:p w14:paraId="6EC9D67E" w14:textId="50369E40" w:rsidR="00B93AC9" w:rsidRDefault="00B93AC9" w:rsidP="00F700F9">
      <w:pPr>
        <w:pStyle w:val="a5"/>
        <w:rPr>
          <w:rFonts w:cs="Arial"/>
          <w:noProof/>
          <w:color w:val="auto"/>
          <w:sz w:val="2"/>
          <w:szCs w:val="2"/>
        </w:rPr>
      </w:pPr>
    </w:p>
    <w:p w14:paraId="5A61EE77" w14:textId="7A0636AD" w:rsidR="00B93AC9" w:rsidRDefault="00B93AC9" w:rsidP="00F700F9">
      <w:pPr>
        <w:pStyle w:val="a5"/>
        <w:rPr>
          <w:rFonts w:cs="Arial"/>
          <w:noProof/>
          <w:color w:val="auto"/>
          <w:sz w:val="2"/>
          <w:szCs w:val="2"/>
        </w:rPr>
      </w:pPr>
    </w:p>
    <w:p w14:paraId="5B6C76D1" w14:textId="6B172663" w:rsidR="00B93AC9" w:rsidRDefault="00B93AC9" w:rsidP="00F700F9">
      <w:pPr>
        <w:pStyle w:val="a5"/>
        <w:rPr>
          <w:rFonts w:cs="Arial"/>
          <w:noProof/>
          <w:color w:val="auto"/>
          <w:sz w:val="2"/>
          <w:szCs w:val="2"/>
        </w:rPr>
      </w:pPr>
    </w:p>
    <w:p w14:paraId="72288478" w14:textId="176EEE00" w:rsidR="00B93AC9" w:rsidRDefault="00B93AC9" w:rsidP="00F700F9">
      <w:pPr>
        <w:pStyle w:val="a5"/>
        <w:rPr>
          <w:rFonts w:cs="Arial"/>
          <w:noProof/>
          <w:color w:val="auto"/>
          <w:sz w:val="2"/>
          <w:szCs w:val="2"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986767" w:rsidRPr="001B7E1A" w14:paraId="690D53A1" w14:textId="77777777" w:rsidTr="00D43064">
        <w:trPr>
          <w:trHeight w:val="340"/>
        </w:trPr>
        <w:tc>
          <w:tcPr>
            <w:tcW w:w="2500" w:type="pct"/>
            <w:vAlign w:val="center"/>
          </w:tcPr>
          <w:p w14:paraId="73A9CCE7" w14:textId="77777777" w:rsidR="00986767" w:rsidRPr="00F700F9" w:rsidRDefault="00986767" w:rsidP="00D43064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bookmarkStart w:id="0" w:name="_Hlk122538165"/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Januar</w:t>
            </w:r>
          </w:p>
        </w:tc>
        <w:tc>
          <w:tcPr>
            <w:tcW w:w="2500" w:type="pct"/>
            <w:vAlign w:val="center"/>
          </w:tcPr>
          <w:p w14:paraId="5426A178" w14:textId="77777777" w:rsidR="00986767" w:rsidRPr="00F700F9" w:rsidRDefault="00986767" w:rsidP="00D43064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2027</w: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511"/>
        <w:gridCol w:w="1528"/>
        <w:gridCol w:w="1528"/>
        <w:gridCol w:w="1528"/>
        <w:gridCol w:w="1528"/>
        <w:gridCol w:w="1528"/>
        <w:gridCol w:w="1490"/>
      </w:tblGrid>
      <w:tr w:rsidR="00986767" w:rsidRPr="001B7E1A" w14:paraId="5C5EA0FF" w14:textId="77777777" w:rsidTr="00D43064">
        <w:trPr>
          <w:trHeight w:val="113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3F4E3BED" w14:textId="77777777" w:rsidR="00986767" w:rsidRPr="00BD72D6" w:rsidRDefault="00986767" w:rsidP="00D43064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bookmarkStart w:id="1" w:name="_Hlk38821049"/>
            <w:r>
              <w:rPr>
                <w:rFonts w:cs="Arial"/>
                <w:noProof/>
                <w:color w:val="auto"/>
                <w:sz w:val="16"/>
                <w:szCs w:val="16"/>
              </w:rPr>
              <w:t>MONTAG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375DD747" w14:textId="77777777" w:rsidR="00986767" w:rsidRPr="001B7E1A" w:rsidRDefault="00986767" w:rsidP="00D43064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DIENSTAG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26189304" w14:textId="77777777" w:rsidR="00986767" w:rsidRPr="001B7E1A" w:rsidRDefault="00986767" w:rsidP="00D43064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MITTWOCH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17CCBA3A" w14:textId="77777777" w:rsidR="00986767" w:rsidRPr="001B7E1A" w:rsidRDefault="00986767" w:rsidP="00D43064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DONNERSTAG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2410F845" w14:textId="77777777" w:rsidR="00986767" w:rsidRPr="001B7E1A" w:rsidRDefault="00986767" w:rsidP="00D43064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FREITAG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3A11478F" w14:textId="77777777" w:rsidR="00986767" w:rsidRPr="000F735B" w:rsidRDefault="00986767" w:rsidP="00D43064">
            <w:pPr>
              <w:pStyle w:val="Days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SAMSTAG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43F30048" w14:textId="77777777" w:rsidR="00986767" w:rsidRPr="000F735B" w:rsidRDefault="00986767" w:rsidP="00D43064">
            <w:pPr>
              <w:pStyle w:val="Days"/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val="en-US"/>
              </w:rPr>
            </w:pP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SONNTAG</w: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 xml:space="preserve"> </w:t>
            </w:r>
          </w:p>
        </w:tc>
      </w:tr>
      <w:tr w:rsidR="00986767" w:rsidRPr="001B7E1A" w14:paraId="529EFBAA" w14:textId="77777777" w:rsidTr="00D43064">
        <w:trPr>
          <w:trHeight w:val="45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553447C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770776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661F79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D2241E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C097D2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8D361F" w14:textId="77777777" w:rsidR="00986767" w:rsidRPr="000F735B" w:rsidRDefault="00986767" w:rsidP="00D43064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3E620D24" w14:textId="77777777" w:rsidR="00986767" w:rsidRPr="000F735B" w:rsidRDefault="00986767" w:rsidP="00D43064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986767" w:rsidRPr="001B7E1A" w14:paraId="6D0AD91C" w14:textId="77777777" w:rsidTr="00D43064">
        <w:trPr>
          <w:trHeight w:val="45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8297D94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361EC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905555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265301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4B1EE2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CB5EC" w14:textId="77777777" w:rsidR="00986767" w:rsidRPr="000F735B" w:rsidRDefault="00986767" w:rsidP="00D43064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710BCED6" w14:textId="77777777" w:rsidR="00986767" w:rsidRPr="000F735B" w:rsidRDefault="00986767" w:rsidP="00D43064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986767" w:rsidRPr="001B7E1A" w14:paraId="3F298344" w14:textId="77777777" w:rsidTr="00D43064">
        <w:trPr>
          <w:trHeight w:val="45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437F132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2CE5E8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27CA77C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320E58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5D4A8D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020021" w14:textId="77777777" w:rsidR="00986767" w:rsidRPr="000F735B" w:rsidRDefault="00986767" w:rsidP="00D43064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57CBC3F5" w14:textId="77777777" w:rsidR="00986767" w:rsidRPr="000F735B" w:rsidRDefault="00986767" w:rsidP="00D43064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986767" w:rsidRPr="001B7E1A" w14:paraId="2D9BDD46" w14:textId="77777777" w:rsidTr="00D43064">
        <w:trPr>
          <w:trHeight w:val="45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69DABCF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D4F173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3FAD08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DE717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F75FBB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2064E0" w14:textId="77777777" w:rsidR="00986767" w:rsidRPr="000F735B" w:rsidRDefault="00986767" w:rsidP="00D43064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23CA93FC" w14:textId="77777777" w:rsidR="00986767" w:rsidRPr="000F735B" w:rsidRDefault="00986767" w:rsidP="00D43064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986767" w:rsidRPr="001B7E1A" w14:paraId="16DB7C39" w14:textId="77777777" w:rsidTr="00D43064">
        <w:trPr>
          <w:trHeight w:val="45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4F849F25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DA2AAE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41FB1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6091E9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CA4B7F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BF154A" w14:textId="77777777" w:rsidR="00986767" w:rsidRPr="000F735B" w:rsidRDefault="00986767" w:rsidP="00D43064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3BA07CAB" w14:textId="77777777" w:rsidR="00986767" w:rsidRPr="000F735B" w:rsidRDefault="00986767" w:rsidP="00D43064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31</w: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986767" w:rsidRPr="001B7E1A" w14:paraId="4CE12553" w14:textId="77777777" w:rsidTr="00D43064">
        <w:trPr>
          <w:trHeight w:val="45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D3950D9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DF933D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204F20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882870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8411CC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ABB964" w14:textId="77777777" w:rsidR="00986767" w:rsidRPr="000F735B" w:rsidRDefault="00986767" w:rsidP="00D43064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41F41BF4" w14:textId="77777777" w:rsidR="00986767" w:rsidRPr="000F735B" w:rsidRDefault="00986767" w:rsidP="00D43064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986767" w:rsidRPr="001B7E1A" w14:paraId="78AC2C75" w14:textId="77777777" w:rsidTr="00D43064">
        <w:tc>
          <w:tcPr>
            <w:tcW w:w="2500" w:type="pct"/>
            <w:vAlign w:val="center"/>
          </w:tcPr>
          <w:bookmarkEnd w:id="1"/>
          <w:p w14:paraId="7461B824" w14:textId="77777777" w:rsidR="00986767" w:rsidRPr="00F700F9" w:rsidRDefault="00986767" w:rsidP="00D43064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Februar</w:t>
            </w:r>
          </w:p>
        </w:tc>
        <w:tc>
          <w:tcPr>
            <w:tcW w:w="2500" w:type="pct"/>
            <w:vAlign w:val="center"/>
          </w:tcPr>
          <w:p w14:paraId="63E238DC" w14:textId="77777777" w:rsidR="00986767" w:rsidRPr="00F700F9" w:rsidRDefault="00986767" w:rsidP="00D43064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2027</w: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7"/>
        <w:gridCol w:w="1524"/>
        <w:gridCol w:w="1528"/>
        <w:gridCol w:w="1528"/>
        <w:gridCol w:w="1528"/>
        <w:gridCol w:w="1528"/>
        <w:gridCol w:w="1498"/>
      </w:tblGrid>
      <w:tr w:rsidR="00986767" w:rsidRPr="001B7E1A" w14:paraId="1333E818" w14:textId="77777777" w:rsidTr="00D43064">
        <w:trPr>
          <w:trHeight w:val="113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326ADC" w14:textId="77777777" w:rsidR="00986767" w:rsidRPr="001B7E1A" w:rsidRDefault="00986767" w:rsidP="00D43064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</w:rPr>
              <w:t>MONTAG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A3232" w14:textId="77777777" w:rsidR="00986767" w:rsidRPr="001B7E1A" w:rsidRDefault="00986767" w:rsidP="00D43064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DIENSTAG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46B74" w14:textId="77777777" w:rsidR="00986767" w:rsidRPr="001B7E1A" w:rsidRDefault="00986767" w:rsidP="00D43064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MITTWOCH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BB075A" w14:textId="77777777" w:rsidR="00986767" w:rsidRPr="001B7E1A" w:rsidRDefault="00986767" w:rsidP="00D43064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DONNERSTAG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15C2BE" w14:textId="77777777" w:rsidR="00986767" w:rsidRPr="001B7E1A" w:rsidRDefault="00986767" w:rsidP="00D43064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FREITAG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DCAB97" w14:textId="77777777" w:rsidR="00986767" w:rsidRPr="000F735B" w:rsidRDefault="00986767" w:rsidP="00D43064">
            <w:pPr>
              <w:pStyle w:val="Days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SAMSTAG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FC561" w14:textId="77777777" w:rsidR="00986767" w:rsidRPr="000F735B" w:rsidRDefault="00986767" w:rsidP="00D43064">
            <w:pPr>
              <w:pStyle w:val="Days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SONNTAG</w: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 xml:space="preserve"> </w:t>
            </w:r>
          </w:p>
        </w:tc>
      </w:tr>
      <w:tr w:rsidR="00986767" w:rsidRPr="001B7E1A" w14:paraId="41195922" w14:textId="77777777" w:rsidTr="00D43064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95B89A1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7BBC612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AA7F8C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EC03FC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1CA7E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A205A3" w14:textId="77777777" w:rsidR="00986767" w:rsidRPr="000F735B" w:rsidRDefault="00986767" w:rsidP="00D43064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9BF0B17" w14:textId="77777777" w:rsidR="00986767" w:rsidRPr="000F735B" w:rsidRDefault="00986767" w:rsidP="00D43064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7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7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986767" w:rsidRPr="001B7E1A" w14:paraId="1C463545" w14:textId="77777777" w:rsidTr="00D43064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047D36C9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2AB70CB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13094B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584B26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47E6E5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719CDB" w14:textId="77777777" w:rsidR="00986767" w:rsidRPr="000F735B" w:rsidRDefault="00986767" w:rsidP="00D43064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239B6A35" w14:textId="77777777" w:rsidR="00986767" w:rsidRPr="000F735B" w:rsidRDefault="00986767" w:rsidP="00D43064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986767" w:rsidRPr="001B7E1A" w14:paraId="0681BB8D" w14:textId="77777777" w:rsidTr="00D43064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C764C84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62437C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1C3DC96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1F2601A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A5D97B8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923241" w14:textId="77777777" w:rsidR="00986767" w:rsidRPr="000F735B" w:rsidRDefault="00986767" w:rsidP="00D43064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0A9EBB3D" w14:textId="77777777" w:rsidR="00986767" w:rsidRPr="000F735B" w:rsidRDefault="00986767" w:rsidP="00D43064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986767" w:rsidRPr="001B7E1A" w14:paraId="3B385EDC" w14:textId="77777777" w:rsidTr="00D43064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A04C007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347A209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E2016C6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168C29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0BDFC1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93C74E" w14:textId="77777777" w:rsidR="00986767" w:rsidRPr="000F735B" w:rsidRDefault="00986767" w:rsidP="00D43064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651CD28" w14:textId="77777777" w:rsidR="00986767" w:rsidRPr="000F735B" w:rsidRDefault="00986767" w:rsidP="00D43064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986767" w:rsidRPr="001B7E1A" w14:paraId="7952DF83" w14:textId="77777777" w:rsidTr="00D43064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C9BE3FA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385E7A8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14D8FF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D5749F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E7C443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6129A4" w14:textId="77777777" w:rsidR="00986767" w:rsidRPr="000F735B" w:rsidRDefault="00986767" w:rsidP="00D43064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C873040" w14:textId="77777777" w:rsidR="00986767" w:rsidRPr="000F735B" w:rsidRDefault="00986767" w:rsidP="00D43064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0F735B">
              <w:rPr>
                <w:rFonts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986767" w:rsidRPr="001B7E1A" w14:paraId="76F0E531" w14:textId="77777777" w:rsidTr="00D43064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55A3BD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77934E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!A12 Is Not In Table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5AE4BD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05F27D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34785B" w14:textId="77777777" w:rsidR="00986767" w:rsidRPr="001B7E1A" w:rsidRDefault="00986767" w:rsidP="00D43064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FA17D3" w14:textId="77777777" w:rsidR="00986767" w:rsidRPr="000F735B" w:rsidRDefault="00986767" w:rsidP="00D43064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270A82F" w14:textId="77777777" w:rsidR="00986767" w:rsidRPr="000F735B" w:rsidRDefault="00986767" w:rsidP="00D43064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</w:p>
        </w:tc>
      </w:tr>
      <w:bookmarkEnd w:id="0"/>
    </w:tbl>
    <w:p w14:paraId="17EFCC11" w14:textId="77777777" w:rsidR="009C116D" w:rsidRPr="003A0352" w:rsidRDefault="009C116D" w:rsidP="00F700F9">
      <w:pPr>
        <w:pStyle w:val="a5"/>
        <w:rPr>
          <w:rFonts w:cs="Arial"/>
          <w:noProof/>
          <w:color w:val="auto"/>
          <w:sz w:val="2"/>
          <w:szCs w:val="2"/>
          <w:lang w:val="en-US"/>
        </w:rPr>
      </w:pPr>
    </w:p>
    <w:sectPr w:rsidR="009C116D" w:rsidRPr="003A0352" w:rsidSect="00F700F9">
      <w:pgSz w:w="11906" w:h="16838" w:code="9"/>
      <w:pgMar w:top="624" w:right="624" w:bottom="62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47E44" w14:textId="77777777" w:rsidR="00FA6D2E" w:rsidRDefault="00FA6D2E">
      <w:pPr>
        <w:spacing w:after="0"/>
      </w:pPr>
      <w:r>
        <w:separator/>
      </w:r>
    </w:p>
  </w:endnote>
  <w:endnote w:type="continuationSeparator" w:id="0">
    <w:p w14:paraId="1FC71312" w14:textId="77777777" w:rsidR="00FA6D2E" w:rsidRDefault="00FA6D2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071B9" w14:textId="77777777" w:rsidR="00FA6D2E" w:rsidRDefault="00FA6D2E">
      <w:pPr>
        <w:spacing w:after="0"/>
      </w:pPr>
      <w:r>
        <w:separator/>
      </w:r>
    </w:p>
  </w:footnote>
  <w:footnote w:type="continuationSeparator" w:id="0">
    <w:p w14:paraId="32963C7B" w14:textId="77777777" w:rsidR="00FA6D2E" w:rsidRDefault="00FA6D2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84366"/>
    <w:rsid w:val="00090AA2"/>
    <w:rsid w:val="00097A25"/>
    <w:rsid w:val="000A2493"/>
    <w:rsid w:val="000A5A57"/>
    <w:rsid w:val="000D5C72"/>
    <w:rsid w:val="001274F3"/>
    <w:rsid w:val="00151CCE"/>
    <w:rsid w:val="001B01F9"/>
    <w:rsid w:val="001B7E1A"/>
    <w:rsid w:val="001C41F9"/>
    <w:rsid w:val="0028162C"/>
    <w:rsid w:val="00285C1D"/>
    <w:rsid w:val="0029624B"/>
    <w:rsid w:val="002B0437"/>
    <w:rsid w:val="002D7C5A"/>
    <w:rsid w:val="003327F5"/>
    <w:rsid w:val="00340CAF"/>
    <w:rsid w:val="00381353"/>
    <w:rsid w:val="003A0352"/>
    <w:rsid w:val="003A4CDB"/>
    <w:rsid w:val="003C0D41"/>
    <w:rsid w:val="003E085C"/>
    <w:rsid w:val="003E7B3A"/>
    <w:rsid w:val="00416364"/>
    <w:rsid w:val="00431B29"/>
    <w:rsid w:val="00440416"/>
    <w:rsid w:val="00462EAD"/>
    <w:rsid w:val="004A1C7C"/>
    <w:rsid w:val="004A6170"/>
    <w:rsid w:val="004E605E"/>
    <w:rsid w:val="004F6AAC"/>
    <w:rsid w:val="00512F2D"/>
    <w:rsid w:val="00570FBB"/>
    <w:rsid w:val="00583B82"/>
    <w:rsid w:val="005923AC"/>
    <w:rsid w:val="00595763"/>
    <w:rsid w:val="005B1077"/>
    <w:rsid w:val="005D5149"/>
    <w:rsid w:val="005E656F"/>
    <w:rsid w:val="00642A90"/>
    <w:rsid w:val="00667021"/>
    <w:rsid w:val="006974E1"/>
    <w:rsid w:val="006B6899"/>
    <w:rsid w:val="006C0896"/>
    <w:rsid w:val="006D3C86"/>
    <w:rsid w:val="006F513E"/>
    <w:rsid w:val="00707091"/>
    <w:rsid w:val="007C0139"/>
    <w:rsid w:val="007D45A1"/>
    <w:rsid w:val="007F564D"/>
    <w:rsid w:val="008B1201"/>
    <w:rsid w:val="008F16F7"/>
    <w:rsid w:val="009164BA"/>
    <w:rsid w:val="009166BD"/>
    <w:rsid w:val="00977AAE"/>
    <w:rsid w:val="00986767"/>
    <w:rsid w:val="00996E56"/>
    <w:rsid w:val="00997268"/>
    <w:rsid w:val="009B49BE"/>
    <w:rsid w:val="009C116D"/>
    <w:rsid w:val="009D3F58"/>
    <w:rsid w:val="00A12667"/>
    <w:rsid w:val="00A14581"/>
    <w:rsid w:val="00A20E4C"/>
    <w:rsid w:val="00AA23D3"/>
    <w:rsid w:val="00AA3C50"/>
    <w:rsid w:val="00AD10D7"/>
    <w:rsid w:val="00AE302A"/>
    <w:rsid w:val="00AE36BB"/>
    <w:rsid w:val="00B16A25"/>
    <w:rsid w:val="00B37C7E"/>
    <w:rsid w:val="00B65B09"/>
    <w:rsid w:val="00B85583"/>
    <w:rsid w:val="00B93AC9"/>
    <w:rsid w:val="00B9476B"/>
    <w:rsid w:val="00BC2269"/>
    <w:rsid w:val="00BC3952"/>
    <w:rsid w:val="00BD72D6"/>
    <w:rsid w:val="00BE5AB8"/>
    <w:rsid w:val="00BF49DC"/>
    <w:rsid w:val="00C34E42"/>
    <w:rsid w:val="00C4057C"/>
    <w:rsid w:val="00C44DFB"/>
    <w:rsid w:val="00C56909"/>
    <w:rsid w:val="00C64680"/>
    <w:rsid w:val="00C6519B"/>
    <w:rsid w:val="00C70F21"/>
    <w:rsid w:val="00C7354B"/>
    <w:rsid w:val="00C800AA"/>
    <w:rsid w:val="00C91F9B"/>
    <w:rsid w:val="00DB6B33"/>
    <w:rsid w:val="00DE32AC"/>
    <w:rsid w:val="00DE3363"/>
    <w:rsid w:val="00E03CC1"/>
    <w:rsid w:val="00E1407A"/>
    <w:rsid w:val="00E33F1A"/>
    <w:rsid w:val="00E50BDE"/>
    <w:rsid w:val="00E774CD"/>
    <w:rsid w:val="00E77E04"/>
    <w:rsid w:val="00E77E1D"/>
    <w:rsid w:val="00E97684"/>
    <w:rsid w:val="00ED5F48"/>
    <w:rsid w:val="00ED75B6"/>
    <w:rsid w:val="00F700F9"/>
    <w:rsid w:val="00F91390"/>
    <w:rsid w:val="00F93E3B"/>
    <w:rsid w:val="00FA6D2E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1201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2026-11-01T16:42:00Z</dcterms:created>
  <dcterms:modified xsi:type="dcterms:W3CDTF">2026-11-01T16:42:00Z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