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B54977" w14:paraId="31547B57" w14:textId="77777777" w:rsidTr="00ED5F48">
        <w:tc>
          <w:tcPr>
            <w:tcW w:w="2500" w:type="pct"/>
            <w:vAlign w:val="center"/>
          </w:tcPr>
          <w:p w14:paraId="6AE3BB0C" w14:textId="0C85834A" w:rsidR="00ED5F48" w:rsidRPr="00B54977" w:rsidRDefault="00BB1042" w:rsidP="00B54977">
            <w:pPr>
              <w:pStyle w:val="ad"/>
              <w:shd w:val="clear" w:color="auto" w:fill="FFFFFF" w:themeFill="background1"/>
              <w:jc w:val="left"/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</w:pPr>
            <w:r w:rsidRPr="00B54977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t>DEZEMBER</w:t>
            </w:r>
          </w:p>
        </w:tc>
        <w:tc>
          <w:tcPr>
            <w:tcW w:w="2500" w:type="pct"/>
            <w:vAlign w:val="center"/>
          </w:tcPr>
          <w:p w14:paraId="3D8BA562" w14:textId="28B9350C" w:rsidR="00ED5F48" w:rsidRPr="00B54977" w:rsidRDefault="00ED5F48" w:rsidP="00B54977">
            <w:pPr>
              <w:pStyle w:val="ad"/>
              <w:shd w:val="clear" w:color="auto" w:fill="FFFFFF" w:themeFill="background1"/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</w:pPr>
            <w:r w:rsidRPr="00B54977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B54977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9E2F52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t>2026</w:t>
            </w:r>
            <w:r w:rsidRPr="00B54977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7D4CAD8A" w14:textId="3E62D5A8" w:rsidR="00ED5F48" w:rsidRPr="00B54977" w:rsidRDefault="00ED5F48" w:rsidP="00B54977">
      <w:pPr>
        <w:pStyle w:val="Months"/>
        <w:shd w:val="clear" w:color="auto" w:fill="FFFFFF" w:themeFill="background1"/>
        <w:jc w:val="center"/>
        <w:rPr>
          <w:rFonts w:cs="Arial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D5F48" w:rsidRPr="00B54977" w14:paraId="1C608AFC" w14:textId="77777777" w:rsidTr="00B54977">
        <w:trPr>
          <w:trHeight w:val="567"/>
        </w:trPr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1AA947D" w14:textId="1BFA7001" w:rsidR="00ED5F48" w:rsidRPr="00B54977" w:rsidRDefault="00BB1042" w:rsidP="00B54977">
            <w:pPr>
              <w:pStyle w:val="Days"/>
              <w:shd w:val="clear" w:color="auto" w:fill="FFFFFF" w:themeFill="background1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B54977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MO</w:t>
            </w: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80F3955" w14:textId="6FB8A460" w:rsidR="00ED5F48" w:rsidRPr="00B54977" w:rsidRDefault="00BB1042" w:rsidP="00B54977">
            <w:pPr>
              <w:pStyle w:val="Days"/>
              <w:shd w:val="clear" w:color="auto" w:fill="FFFFFF" w:themeFill="background1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B54977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DI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B173504" w14:textId="5A3297AD" w:rsidR="00ED5F48" w:rsidRPr="00B54977" w:rsidRDefault="00BB1042" w:rsidP="00B54977">
            <w:pPr>
              <w:pStyle w:val="Days"/>
              <w:shd w:val="clear" w:color="auto" w:fill="FFFFFF" w:themeFill="background1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B54977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MI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459C1B2" w14:textId="747F5CE9" w:rsidR="00ED5F48" w:rsidRPr="00B54977" w:rsidRDefault="00BB1042" w:rsidP="00B54977">
            <w:pPr>
              <w:pStyle w:val="Days"/>
              <w:shd w:val="clear" w:color="auto" w:fill="FFFFFF" w:themeFill="background1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B54977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DO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2689FC3" w14:textId="4D28F63D" w:rsidR="00ED5F48" w:rsidRPr="00B54977" w:rsidRDefault="00BB1042" w:rsidP="00B54977">
            <w:pPr>
              <w:pStyle w:val="Days"/>
              <w:shd w:val="clear" w:color="auto" w:fill="FFFFFF" w:themeFill="background1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B54977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FR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2C5A400" w14:textId="0215E678" w:rsidR="00ED5F48" w:rsidRPr="00B54977" w:rsidRDefault="00BB1042" w:rsidP="00B54977">
            <w:pPr>
              <w:pStyle w:val="Days"/>
              <w:shd w:val="clear" w:color="auto" w:fill="FFFFFF" w:themeFill="background1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B54977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3317BA1" w14:textId="4632C3EB" w:rsidR="00ED5F48" w:rsidRPr="00B54977" w:rsidRDefault="00BB1042" w:rsidP="00B54977">
            <w:pPr>
              <w:pStyle w:val="Days"/>
              <w:shd w:val="clear" w:color="auto" w:fill="FFFFFF" w:themeFill="background1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B54977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SO</w:t>
            </w:r>
          </w:p>
        </w:tc>
      </w:tr>
      <w:tr w:rsidR="00ED5F48" w:rsidRPr="00B54977" w14:paraId="7C17943B" w14:textId="77777777" w:rsidTr="00B54977">
        <w:trPr>
          <w:trHeight w:val="567"/>
        </w:trPr>
        <w:tc>
          <w:tcPr>
            <w:tcW w:w="707" w:type="pct"/>
            <w:tcBorders>
              <w:top w:val="single" w:sz="4" w:space="0" w:color="auto"/>
            </w:tcBorders>
            <w:tcMar>
              <w:right w:w="142" w:type="dxa"/>
            </w:tcMar>
            <w:vAlign w:val="bottom"/>
          </w:tcPr>
          <w:p w14:paraId="3EC0A191" w14:textId="24A00FB1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F5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“понедельник" 1 ""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</w:tcBorders>
            <w:tcMar>
              <w:right w:w="142" w:type="dxa"/>
            </w:tcMar>
            <w:vAlign w:val="bottom"/>
          </w:tcPr>
          <w:p w14:paraId="7F03151C" w14:textId="377E720B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F5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“вторник" 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F5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80A2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9E2F5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F52"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bottom"/>
          </w:tcPr>
          <w:p w14:paraId="344DC06B" w14:textId="7B0B7E1C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F5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“среда" 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F5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F5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F5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F5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bottom"/>
          </w:tcPr>
          <w:p w14:paraId="25DB9C6B" w14:textId="758B15E7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F5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“четверг" 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F5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F5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F5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F5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bottom"/>
          </w:tcPr>
          <w:p w14:paraId="750C7CA6" w14:textId="4FD7E2E7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F5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= “пятница" 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F5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F5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F5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F5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bottom"/>
          </w:tcPr>
          <w:p w14:paraId="7B16ECF4" w14:textId="10C79257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F52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“суббота" 1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F52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F52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F52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F52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</w:tcBorders>
            <w:tcMar>
              <w:right w:w="142" w:type="dxa"/>
            </w:tcMar>
            <w:vAlign w:val="bottom"/>
          </w:tcPr>
          <w:p w14:paraId="398D4833" w14:textId="185867C9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F52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“воскресенье" 1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F52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F52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F52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F52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B54977" w14:paraId="07F4FCFD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F9E951E" w14:textId="1358D441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F5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1CB7923" w14:textId="3A117014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F5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F31A5E" w14:textId="4F083DE6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F5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475C4A" w14:textId="25749625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F5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AC826A" w14:textId="0BD64ED7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F5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13D5FA" w14:textId="59388DEC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F52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304BDE0" w14:textId="259DFA13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F52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B54977" w14:paraId="67DB9DAF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C9A3BBE" w14:textId="722C9DFD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F5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3F2CCF4" w14:textId="43257251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F5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4AD79D1" w14:textId="14748B70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F5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E272435" w14:textId="267C12F9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F5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A50AED" w14:textId="28FA6A8E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F5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CA101BC" w14:textId="29CCCF55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F52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7CC68C2" w14:textId="37499A3A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F52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B54977" w14:paraId="2953C655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F3D4027" w14:textId="4A6F330A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F5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BD3027E" w14:textId="2AA62F6B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F5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136C06" w14:textId="7BDBDEBC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F5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23EA43" w14:textId="49BCCEE7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F5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DEDC25" w14:textId="029C7AB2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F5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B015B6" w14:textId="6943241D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F52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73DCFA5" w14:textId="13422955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F52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B54977" w14:paraId="5CCE256B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DEC791C" w14:textId="574FA351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F5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F5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F5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F5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F5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F5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3EECC90" w14:textId="754B3FD5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F5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F5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F5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F5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F5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F5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B2A7C4A" w14:textId="56E26745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F5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F5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F5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F5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F5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F5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EF03C3" w14:textId="0CBEF99E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F5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F5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F5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F5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9E2F5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F5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9E2F5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F5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704AB9" w14:textId="35C36FD1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F5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F5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F5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F5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EF70DB" w14:textId="215476AA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F52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F52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F52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4B7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1C92646" w14:textId="34D679F3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F52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4B7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4B7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4B7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4B7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B54977" w14:paraId="043F7B53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B7E597A" w14:textId="72BBB1A5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F5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4B76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4B76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4B76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4B76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93B94D4" w14:textId="3B0966DD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F5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4B76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4B76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4B76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4B76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C97E6E" w14:textId="77777777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6040DA4" w14:textId="77777777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48C1197" w14:textId="77777777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C8B8C80" w14:textId="77777777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099B848" w14:textId="77777777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9E2F52" w:rsidRPr="00B54977" w14:paraId="14E9CEAB" w14:textId="77777777" w:rsidTr="00F05DC5">
        <w:tc>
          <w:tcPr>
            <w:tcW w:w="2500" w:type="pct"/>
            <w:vAlign w:val="center"/>
          </w:tcPr>
          <w:p w14:paraId="6227C1AA" w14:textId="77777777" w:rsidR="009E2F52" w:rsidRPr="00B54977" w:rsidRDefault="009E2F52" w:rsidP="00F05DC5">
            <w:pPr>
              <w:pStyle w:val="ad"/>
              <w:shd w:val="clear" w:color="auto" w:fill="FFFFFF" w:themeFill="background1"/>
              <w:jc w:val="left"/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</w:pPr>
            <w:r w:rsidRPr="00B54977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t>JANUAR</w:t>
            </w:r>
          </w:p>
        </w:tc>
        <w:tc>
          <w:tcPr>
            <w:tcW w:w="2500" w:type="pct"/>
            <w:vAlign w:val="center"/>
          </w:tcPr>
          <w:p w14:paraId="2A3D837B" w14:textId="77777777" w:rsidR="009E2F52" w:rsidRPr="00B54977" w:rsidRDefault="009E2F52" w:rsidP="00F05DC5">
            <w:pPr>
              <w:pStyle w:val="ad"/>
              <w:shd w:val="clear" w:color="auto" w:fill="FFFFFF" w:themeFill="background1"/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</w:pPr>
            <w:r w:rsidRPr="00B54977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B54977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t>2027</w:t>
            </w:r>
            <w:r w:rsidRPr="00B54977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68AA2673" w14:textId="77777777" w:rsidR="009E2F52" w:rsidRPr="00B54977" w:rsidRDefault="009E2F52" w:rsidP="009E2F52">
      <w:pPr>
        <w:pStyle w:val="Months"/>
        <w:shd w:val="clear" w:color="auto" w:fill="FFFFFF" w:themeFill="background1"/>
        <w:jc w:val="center"/>
        <w:rPr>
          <w:rFonts w:cs="Arial"/>
          <w:noProof/>
          <w:color w:val="auto"/>
          <w:sz w:val="2"/>
          <w:szCs w:val="2"/>
        </w:rPr>
      </w:pPr>
      <w:bookmarkStart w:id="0" w:name="_Hlk38821049"/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right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1485"/>
        <w:gridCol w:w="1501"/>
        <w:gridCol w:w="1500"/>
        <w:gridCol w:w="1500"/>
        <w:gridCol w:w="1500"/>
        <w:gridCol w:w="1500"/>
        <w:gridCol w:w="1463"/>
      </w:tblGrid>
      <w:tr w:rsidR="009E2F52" w:rsidRPr="00B54977" w14:paraId="521E3215" w14:textId="77777777" w:rsidTr="00F05DC5">
        <w:trPr>
          <w:trHeight w:val="567"/>
        </w:trPr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right w:w="0" w:type="dxa"/>
            </w:tcMar>
            <w:vAlign w:val="center"/>
          </w:tcPr>
          <w:p w14:paraId="6291E9AF" w14:textId="77777777" w:rsidR="009E2F52" w:rsidRPr="00B54977" w:rsidRDefault="009E2F52" w:rsidP="00F05DC5">
            <w:pPr>
              <w:pStyle w:val="Days"/>
              <w:shd w:val="clear" w:color="auto" w:fill="FFFFFF" w:themeFill="background1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B54977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MO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right w:w="0" w:type="dxa"/>
            </w:tcMar>
            <w:vAlign w:val="center"/>
          </w:tcPr>
          <w:p w14:paraId="12BECB99" w14:textId="77777777" w:rsidR="009E2F52" w:rsidRPr="00B54977" w:rsidRDefault="009E2F52" w:rsidP="00F05DC5">
            <w:pPr>
              <w:pStyle w:val="Days"/>
              <w:shd w:val="clear" w:color="auto" w:fill="FFFFFF" w:themeFill="background1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B54977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DI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right w:w="0" w:type="dxa"/>
            </w:tcMar>
            <w:vAlign w:val="center"/>
          </w:tcPr>
          <w:p w14:paraId="3C956B13" w14:textId="77777777" w:rsidR="009E2F52" w:rsidRPr="00B54977" w:rsidRDefault="009E2F52" w:rsidP="00F05DC5">
            <w:pPr>
              <w:pStyle w:val="Days"/>
              <w:shd w:val="clear" w:color="auto" w:fill="FFFFFF" w:themeFill="background1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B54977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MI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right w:w="0" w:type="dxa"/>
            </w:tcMar>
            <w:vAlign w:val="center"/>
          </w:tcPr>
          <w:p w14:paraId="4B397E1C" w14:textId="77777777" w:rsidR="009E2F52" w:rsidRPr="00B54977" w:rsidRDefault="009E2F52" w:rsidP="00F05DC5">
            <w:pPr>
              <w:pStyle w:val="Days"/>
              <w:shd w:val="clear" w:color="auto" w:fill="FFFFFF" w:themeFill="background1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B54977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DO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right w:w="0" w:type="dxa"/>
            </w:tcMar>
            <w:vAlign w:val="center"/>
          </w:tcPr>
          <w:p w14:paraId="77A7D993" w14:textId="77777777" w:rsidR="009E2F52" w:rsidRPr="00B54977" w:rsidRDefault="009E2F52" w:rsidP="00F05DC5">
            <w:pPr>
              <w:pStyle w:val="Days"/>
              <w:shd w:val="clear" w:color="auto" w:fill="FFFFFF" w:themeFill="background1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B54977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FR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right w:w="0" w:type="dxa"/>
            </w:tcMar>
            <w:vAlign w:val="center"/>
          </w:tcPr>
          <w:p w14:paraId="7D52E1B2" w14:textId="77777777" w:rsidR="009E2F52" w:rsidRPr="00B54977" w:rsidRDefault="009E2F52" w:rsidP="00F05DC5">
            <w:pPr>
              <w:pStyle w:val="Days"/>
              <w:shd w:val="clear" w:color="auto" w:fill="FFFFFF" w:themeFill="background1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B54977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right w:w="0" w:type="dxa"/>
            </w:tcMar>
            <w:vAlign w:val="center"/>
          </w:tcPr>
          <w:p w14:paraId="6FA96F42" w14:textId="77777777" w:rsidR="009E2F52" w:rsidRPr="00B54977" w:rsidRDefault="009E2F52" w:rsidP="00F05DC5">
            <w:pPr>
              <w:pStyle w:val="Days"/>
              <w:shd w:val="clear" w:color="auto" w:fill="FFFFFF" w:themeFill="background1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B54977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SO</w:t>
            </w:r>
          </w:p>
        </w:tc>
      </w:tr>
      <w:tr w:rsidR="009E2F52" w:rsidRPr="00B54977" w14:paraId="35C770D7" w14:textId="77777777" w:rsidTr="00F05DC5">
        <w:trPr>
          <w:trHeight w:val="567"/>
        </w:trPr>
        <w:tc>
          <w:tcPr>
            <w:tcW w:w="710" w:type="pct"/>
            <w:tcBorders>
              <w:top w:val="single" w:sz="4" w:space="0" w:color="auto"/>
            </w:tcBorders>
            <w:tcMar>
              <w:right w:w="142" w:type="dxa"/>
            </w:tcMar>
            <w:vAlign w:val="bottom"/>
          </w:tcPr>
          <w:p w14:paraId="6B743A40" w14:textId="77777777" w:rsidR="009E2F52" w:rsidRPr="00B54977" w:rsidRDefault="009E2F52" w:rsidP="00F05DC5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“понедельник" 1 ""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bottom"/>
          </w:tcPr>
          <w:p w14:paraId="64EB954B" w14:textId="77777777" w:rsidR="009E2F52" w:rsidRPr="00B54977" w:rsidRDefault="009E2F52" w:rsidP="00F05DC5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“вторник" 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bottom"/>
          </w:tcPr>
          <w:p w14:paraId="3CCB5BC0" w14:textId="77777777" w:rsidR="009E2F52" w:rsidRPr="00B54977" w:rsidRDefault="009E2F52" w:rsidP="00F05DC5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“среда" 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bottom"/>
          </w:tcPr>
          <w:p w14:paraId="608BB81A" w14:textId="77777777" w:rsidR="009E2F52" w:rsidRPr="00B54977" w:rsidRDefault="009E2F52" w:rsidP="00F05DC5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“четверг" 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bottom"/>
          </w:tcPr>
          <w:p w14:paraId="6B22B81A" w14:textId="77777777" w:rsidR="009E2F52" w:rsidRPr="00B54977" w:rsidRDefault="009E2F52" w:rsidP="00F05DC5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= “пятница" 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bottom"/>
          </w:tcPr>
          <w:p w14:paraId="2DFDA48C" w14:textId="77777777" w:rsidR="009E2F52" w:rsidRPr="00B54977" w:rsidRDefault="009E2F52" w:rsidP="00F05DC5">
            <w:pPr>
              <w:pStyle w:val="Dates"/>
              <w:shd w:val="clear" w:color="auto" w:fill="FFFFFF" w:themeFill="background1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“суббота" 1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1" w:type="pct"/>
            <w:tcBorders>
              <w:top w:val="single" w:sz="4" w:space="0" w:color="auto"/>
            </w:tcBorders>
            <w:tcMar>
              <w:right w:w="142" w:type="dxa"/>
            </w:tcMar>
            <w:vAlign w:val="bottom"/>
          </w:tcPr>
          <w:p w14:paraId="769E664C" w14:textId="77777777" w:rsidR="009E2F52" w:rsidRPr="00B54977" w:rsidRDefault="009E2F52" w:rsidP="00F05DC5">
            <w:pPr>
              <w:pStyle w:val="Dates"/>
              <w:shd w:val="clear" w:color="auto" w:fill="FFFFFF" w:themeFill="background1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“воскресенье" 1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9E2F52" w:rsidRPr="00B54977" w14:paraId="233886B7" w14:textId="77777777" w:rsidTr="00F05DC5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3F40AC11" w14:textId="77777777" w:rsidR="009E2F52" w:rsidRPr="00B54977" w:rsidRDefault="009E2F52" w:rsidP="00F05DC5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15D85A" w14:textId="77777777" w:rsidR="009E2F52" w:rsidRPr="00B54977" w:rsidRDefault="009E2F52" w:rsidP="00F05DC5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19B5CE" w14:textId="77777777" w:rsidR="009E2F52" w:rsidRPr="00B54977" w:rsidRDefault="009E2F52" w:rsidP="00F05DC5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609A1F" w14:textId="77777777" w:rsidR="009E2F52" w:rsidRPr="00B54977" w:rsidRDefault="009E2F52" w:rsidP="00F05DC5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055B86" w14:textId="77777777" w:rsidR="009E2F52" w:rsidRPr="00B54977" w:rsidRDefault="009E2F52" w:rsidP="00F05DC5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94E95D" w14:textId="77777777" w:rsidR="009E2F52" w:rsidRPr="00B54977" w:rsidRDefault="009E2F52" w:rsidP="00F05DC5">
            <w:pPr>
              <w:pStyle w:val="Dates"/>
              <w:shd w:val="clear" w:color="auto" w:fill="FFFFFF" w:themeFill="background1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2DC96BC7" w14:textId="77777777" w:rsidR="009E2F52" w:rsidRPr="00B54977" w:rsidRDefault="009E2F52" w:rsidP="00F05DC5">
            <w:pPr>
              <w:pStyle w:val="Dates"/>
              <w:shd w:val="clear" w:color="auto" w:fill="FFFFFF" w:themeFill="background1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9E2F52" w:rsidRPr="00B54977" w14:paraId="296815BD" w14:textId="77777777" w:rsidTr="00F05DC5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4A94D0A7" w14:textId="77777777" w:rsidR="009E2F52" w:rsidRPr="00B54977" w:rsidRDefault="009E2F52" w:rsidP="00F05DC5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157D05" w14:textId="77777777" w:rsidR="009E2F52" w:rsidRPr="00B54977" w:rsidRDefault="009E2F52" w:rsidP="00F05DC5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56A074D" w14:textId="77777777" w:rsidR="009E2F52" w:rsidRPr="00B54977" w:rsidRDefault="009E2F52" w:rsidP="00F05DC5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FA6F0AF" w14:textId="77777777" w:rsidR="009E2F52" w:rsidRPr="00B54977" w:rsidRDefault="009E2F52" w:rsidP="00F05DC5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26C5001" w14:textId="77777777" w:rsidR="009E2F52" w:rsidRPr="00B54977" w:rsidRDefault="009E2F52" w:rsidP="00F05DC5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045F575" w14:textId="77777777" w:rsidR="009E2F52" w:rsidRPr="00B54977" w:rsidRDefault="009E2F52" w:rsidP="00F05DC5">
            <w:pPr>
              <w:pStyle w:val="Dates"/>
              <w:shd w:val="clear" w:color="auto" w:fill="FFFFFF" w:themeFill="background1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66E63ABB" w14:textId="77777777" w:rsidR="009E2F52" w:rsidRPr="00B54977" w:rsidRDefault="009E2F52" w:rsidP="00F05DC5">
            <w:pPr>
              <w:pStyle w:val="Dates"/>
              <w:shd w:val="clear" w:color="auto" w:fill="FFFFFF" w:themeFill="background1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9E2F52" w:rsidRPr="00B54977" w14:paraId="626DC0E7" w14:textId="77777777" w:rsidTr="00F05DC5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1916CC87" w14:textId="77777777" w:rsidR="009E2F52" w:rsidRPr="00B54977" w:rsidRDefault="009E2F52" w:rsidP="00F05DC5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B11ADB" w14:textId="77777777" w:rsidR="009E2F52" w:rsidRPr="00B54977" w:rsidRDefault="009E2F52" w:rsidP="00F05DC5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76005CC" w14:textId="77777777" w:rsidR="009E2F52" w:rsidRPr="00B54977" w:rsidRDefault="009E2F52" w:rsidP="00F05DC5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CB2C77" w14:textId="77777777" w:rsidR="009E2F52" w:rsidRPr="00B54977" w:rsidRDefault="009E2F52" w:rsidP="00F05DC5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75A466" w14:textId="77777777" w:rsidR="009E2F52" w:rsidRPr="00B54977" w:rsidRDefault="009E2F52" w:rsidP="00F05DC5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630CEB8" w14:textId="77777777" w:rsidR="009E2F52" w:rsidRPr="00B54977" w:rsidRDefault="009E2F52" w:rsidP="00F05DC5">
            <w:pPr>
              <w:pStyle w:val="Dates"/>
              <w:shd w:val="clear" w:color="auto" w:fill="FFFFFF" w:themeFill="background1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297757BD" w14:textId="77777777" w:rsidR="009E2F52" w:rsidRPr="00B54977" w:rsidRDefault="009E2F52" w:rsidP="00F05DC5">
            <w:pPr>
              <w:pStyle w:val="Dates"/>
              <w:shd w:val="clear" w:color="auto" w:fill="FFFFFF" w:themeFill="background1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9E2F52" w:rsidRPr="00B54977" w14:paraId="70FA3DB6" w14:textId="77777777" w:rsidTr="00F05DC5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278E568E" w14:textId="77777777" w:rsidR="009E2F52" w:rsidRPr="00B54977" w:rsidRDefault="009E2F52" w:rsidP="00F05DC5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9B4A00" w14:textId="77777777" w:rsidR="009E2F52" w:rsidRPr="00B54977" w:rsidRDefault="009E2F52" w:rsidP="00F05DC5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2728F42" w14:textId="77777777" w:rsidR="009E2F52" w:rsidRPr="00B54977" w:rsidRDefault="009E2F52" w:rsidP="00F05DC5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EEA5BB" w14:textId="77777777" w:rsidR="009E2F52" w:rsidRPr="00B54977" w:rsidRDefault="009E2F52" w:rsidP="00F05DC5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158A6BD" w14:textId="77777777" w:rsidR="009E2F52" w:rsidRPr="00B54977" w:rsidRDefault="009E2F52" w:rsidP="00F05DC5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1017627" w14:textId="77777777" w:rsidR="009E2F52" w:rsidRPr="00B54977" w:rsidRDefault="009E2F52" w:rsidP="00F05DC5">
            <w:pPr>
              <w:pStyle w:val="Dates"/>
              <w:shd w:val="clear" w:color="auto" w:fill="FFFFFF" w:themeFill="background1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401E99AC" w14:textId="77777777" w:rsidR="009E2F52" w:rsidRPr="00B54977" w:rsidRDefault="009E2F52" w:rsidP="00F05DC5">
            <w:pPr>
              <w:pStyle w:val="Dates"/>
              <w:shd w:val="clear" w:color="auto" w:fill="FFFFFF" w:themeFill="background1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9E2F52" w:rsidRPr="00B54977" w14:paraId="4E0D5F4A" w14:textId="77777777" w:rsidTr="00F05DC5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4B1E7457" w14:textId="77777777" w:rsidR="009E2F52" w:rsidRPr="00B54977" w:rsidRDefault="009E2F52" w:rsidP="00F05DC5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A6205F2" w14:textId="77777777" w:rsidR="009E2F52" w:rsidRPr="00B54977" w:rsidRDefault="009E2F52" w:rsidP="00F05DC5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D8AF4AC" w14:textId="77777777" w:rsidR="009E2F52" w:rsidRPr="00B54977" w:rsidRDefault="009E2F52" w:rsidP="00F05DC5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6D94991" w14:textId="77777777" w:rsidR="009E2F52" w:rsidRPr="00B54977" w:rsidRDefault="009E2F52" w:rsidP="00F05DC5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8E82CC6" w14:textId="77777777" w:rsidR="009E2F52" w:rsidRPr="00B54977" w:rsidRDefault="009E2F52" w:rsidP="00F05DC5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0A6D63" w14:textId="77777777" w:rsidR="009E2F52" w:rsidRPr="00B54977" w:rsidRDefault="009E2F52" w:rsidP="00F05DC5">
            <w:pPr>
              <w:pStyle w:val="Dates"/>
              <w:shd w:val="clear" w:color="auto" w:fill="FFFFFF" w:themeFill="background1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3113576B" w14:textId="77777777" w:rsidR="009E2F52" w:rsidRPr="00B54977" w:rsidRDefault="009E2F52" w:rsidP="00F05DC5">
            <w:pPr>
              <w:pStyle w:val="Dates"/>
              <w:shd w:val="clear" w:color="auto" w:fill="FFFFFF" w:themeFill="background1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9E2F52" w:rsidRPr="00B54977" w14:paraId="50A1ADE8" w14:textId="77777777" w:rsidTr="00F05DC5">
        <w:tc>
          <w:tcPr>
            <w:tcW w:w="2500" w:type="pct"/>
            <w:vAlign w:val="center"/>
          </w:tcPr>
          <w:bookmarkEnd w:id="0"/>
          <w:p w14:paraId="720D754B" w14:textId="77777777" w:rsidR="009E2F52" w:rsidRPr="00B54977" w:rsidRDefault="009E2F52" w:rsidP="00F05DC5">
            <w:pPr>
              <w:pStyle w:val="ad"/>
              <w:shd w:val="clear" w:color="auto" w:fill="FFFFFF" w:themeFill="background1"/>
              <w:jc w:val="left"/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</w:pPr>
            <w:r w:rsidRPr="00B54977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t>FEBRUAR</w:t>
            </w:r>
          </w:p>
        </w:tc>
        <w:tc>
          <w:tcPr>
            <w:tcW w:w="2500" w:type="pct"/>
            <w:vAlign w:val="center"/>
          </w:tcPr>
          <w:p w14:paraId="0959AF2B" w14:textId="77777777" w:rsidR="009E2F52" w:rsidRPr="00B54977" w:rsidRDefault="009E2F52" w:rsidP="00F05DC5">
            <w:pPr>
              <w:pStyle w:val="ad"/>
              <w:shd w:val="clear" w:color="auto" w:fill="FFFFFF" w:themeFill="background1"/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</w:pPr>
            <w:r w:rsidRPr="00B54977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B54977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t>2027</w:t>
            </w:r>
            <w:r w:rsidRPr="00B54977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65997A57" w14:textId="77777777" w:rsidR="009E2F52" w:rsidRPr="00B54977" w:rsidRDefault="009E2F52" w:rsidP="009E2F52">
      <w:pPr>
        <w:pStyle w:val="Months"/>
        <w:shd w:val="clear" w:color="auto" w:fill="FFFFFF" w:themeFill="background1"/>
        <w:jc w:val="center"/>
        <w:rPr>
          <w:rFonts w:cs="Arial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81"/>
        <w:gridCol w:w="1497"/>
        <w:gridCol w:w="1500"/>
        <w:gridCol w:w="1500"/>
        <w:gridCol w:w="1500"/>
        <w:gridCol w:w="1500"/>
        <w:gridCol w:w="1471"/>
      </w:tblGrid>
      <w:tr w:rsidR="009E2F52" w:rsidRPr="00B54977" w14:paraId="1272703B" w14:textId="77777777" w:rsidTr="00F05DC5">
        <w:trPr>
          <w:trHeight w:val="567"/>
        </w:trPr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BF74C5F" w14:textId="77777777" w:rsidR="009E2F52" w:rsidRPr="00B54977" w:rsidRDefault="009E2F52" w:rsidP="00F05DC5">
            <w:pPr>
              <w:pStyle w:val="Days"/>
              <w:shd w:val="clear" w:color="auto" w:fill="FFFFFF" w:themeFill="background1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B54977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MO</w:t>
            </w: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939C083" w14:textId="77777777" w:rsidR="009E2F52" w:rsidRPr="00B54977" w:rsidRDefault="009E2F52" w:rsidP="00F05DC5">
            <w:pPr>
              <w:pStyle w:val="Days"/>
              <w:shd w:val="clear" w:color="auto" w:fill="FFFFFF" w:themeFill="background1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B54977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DI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79B3FEC" w14:textId="77777777" w:rsidR="009E2F52" w:rsidRPr="00B54977" w:rsidRDefault="009E2F52" w:rsidP="00F05DC5">
            <w:pPr>
              <w:pStyle w:val="Days"/>
              <w:shd w:val="clear" w:color="auto" w:fill="FFFFFF" w:themeFill="background1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B54977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MI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9F034DF" w14:textId="77777777" w:rsidR="009E2F52" w:rsidRPr="00B54977" w:rsidRDefault="009E2F52" w:rsidP="00F05DC5">
            <w:pPr>
              <w:pStyle w:val="Days"/>
              <w:shd w:val="clear" w:color="auto" w:fill="FFFFFF" w:themeFill="background1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B54977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DO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F293DAF" w14:textId="77777777" w:rsidR="009E2F52" w:rsidRPr="00B54977" w:rsidRDefault="009E2F52" w:rsidP="00F05DC5">
            <w:pPr>
              <w:pStyle w:val="Days"/>
              <w:shd w:val="clear" w:color="auto" w:fill="FFFFFF" w:themeFill="background1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B54977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FR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C3020EB" w14:textId="77777777" w:rsidR="009E2F52" w:rsidRPr="00B54977" w:rsidRDefault="009E2F52" w:rsidP="00F05DC5">
            <w:pPr>
              <w:pStyle w:val="Days"/>
              <w:shd w:val="clear" w:color="auto" w:fill="FFFFFF" w:themeFill="background1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B54977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D6B8FA5" w14:textId="77777777" w:rsidR="009E2F52" w:rsidRPr="00B54977" w:rsidRDefault="009E2F52" w:rsidP="00F05DC5">
            <w:pPr>
              <w:pStyle w:val="Days"/>
              <w:shd w:val="clear" w:color="auto" w:fill="FFFFFF" w:themeFill="background1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B54977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SO</w:t>
            </w:r>
          </w:p>
        </w:tc>
      </w:tr>
      <w:tr w:rsidR="009E2F52" w:rsidRPr="00B54977" w14:paraId="065E80F4" w14:textId="77777777" w:rsidTr="00F05DC5">
        <w:trPr>
          <w:trHeight w:val="567"/>
        </w:trPr>
        <w:tc>
          <w:tcPr>
            <w:tcW w:w="708" w:type="pct"/>
            <w:tcBorders>
              <w:top w:val="single" w:sz="4" w:space="0" w:color="auto"/>
            </w:tcBorders>
            <w:tcMar>
              <w:right w:w="142" w:type="dxa"/>
            </w:tcMar>
            <w:vAlign w:val="bottom"/>
          </w:tcPr>
          <w:p w14:paraId="4B483F41" w14:textId="77777777" w:rsidR="009E2F52" w:rsidRPr="00B54977" w:rsidRDefault="009E2F52" w:rsidP="00F05DC5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“понедельник" 1 ""</w:instrText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</w:tcBorders>
            <w:tcMar>
              <w:right w:w="142" w:type="dxa"/>
            </w:tcMar>
            <w:vAlign w:val="bottom"/>
          </w:tcPr>
          <w:p w14:paraId="2DAF86D1" w14:textId="77777777" w:rsidR="009E2F52" w:rsidRPr="00B54977" w:rsidRDefault="009E2F52" w:rsidP="00F05DC5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“вторник" 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bottom"/>
          </w:tcPr>
          <w:p w14:paraId="41D3D079" w14:textId="77777777" w:rsidR="009E2F52" w:rsidRPr="00B54977" w:rsidRDefault="009E2F52" w:rsidP="00F05DC5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“среда" 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bottom"/>
          </w:tcPr>
          <w:p w14:paraId="75F195E9" w14:textId="77777777" w:rsidR="009E2F52" w:rsidRPr="00B54977" w:rsidRDefault="009E2F52" w:rsidP="00F05DC5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“четверг" 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bottom"/>
          </w:tcPr>
          <w:p w14:paraId="5010F152" w14:textId="77777777" w:rsidR="009E2F52" w:rsidRPr="00B54977" w:rsidRDefault="009E2F52" w:rsidP="00F05DC5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= “пятница" 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bottom"/>
          </w:tcPr>
          <w:p w14:paraId="3506C35C" w14:textId="77777777" w:rsidR="009E2F52" w:rsidRPr="00B54977" w:rsidRDefault="009E2F52" w:rsidP="00F05DC5">
            <w:pPr>
              <w:pStyle w:val="Dates"/>
              <w:shd w:val="clear" w:color="auto" w:fill="FFFFFF" w:themeFill="background1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“суббота" 1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</w:tcBorders>
            <w:tcMar>
              <w:right w:w="142" w:type="dxa"/>
            </w:tcMar>
            <w:vAlign w:val="bottom"/>
          </w:tcPr>
          <w:p w14:paraId="5F8181D4" w14:textId="77777777" w:rsidR="009E2F52" w:rsidRPr="00B54977" w:rsidRDefault="009E2F52" w:rsidP="00F05DC5">
            <w:pPr>
              <w:pStyle w:val="Dates"/>
              <w:shd w:val="clear" w:color="auto" w:fill="FFFFFF" w:themeFill="background1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“воскресенье" 1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7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7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9E2F52" w:rsidRPr="00B54977" w14:paraId="1C663C88" w14:textId="77777777" w:rsidTr="00F05DC5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7285C96F" w14:textId="77777777" w:rsidR="009E2F52" w:rsidRPr="00B54977" w:rsidRDefault="009E2F52" w:rsidP="00F05DC5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18D9B64" w14:textId="77777777" w:rsidR="009E2F52" w:rsidRPr="00B54977" w:rsidRDefault="009E2F52" w:rsidP="00F05DC5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08F0CBF" w14:textId="77777777" w:rsidR="009E2F52" w:rsidRPr="00B54977" w:rsidRDefault="009E2F52" w:rsidP="00F05DC5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AE89E75" w14:textId="77777777" w:rsidR="009E2F52" w:rsidRPr="00B54977" w:rsidRDefault="009E2F52" w:rsidP="00F05DC5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13A249" w14:textId="77777777" w:rsidR="009E2F52" w:rsidRPr="00B54977" w:rsidRDefault="009E2F52" w:rsidP="00F05DC5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14576D8" w14:textId="77777777" w:rsidR="009E2F52" w:rsidRPr="00B54977" w:rsidRDefault="009E2F52" w:rsidP="00F05DC5">
            <w:pPr>
              <w:pStyle w:val="Dates"/>
              <w:shd w:val="clear" w:color="auto" w:fill="FFFFFF" w:themeFill="background1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0ECEDAA" w14:textId="77777777" w:rsidR="009E2F52" w:rsidRPr="00B54977" w:rsidRDefault="009E2F52" w:rsidP="00F05DC5">
            <w:pPr>
              <w:pStyle w:val="Dates"/>
              <w:shd w:val="clear" w:color="auto" w:fill="FFFFFF" w:themeFill="background1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9E2F52" w:rsidRPr="00B54977" w14:paraId="3E6E890D" w14:textId="77777777" w:rsidTr="00F05DC5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192CFE38" w14:textId="77777777" w:rsidR="009E2F52" w:rsidRPr="00B54977" w:rsidRDefault="009E2F52" w:rsidP="00F05DC5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E2178A4" w14:textId="77777777" w:rsidR="009E2F52" w:rsidRPr="00B54977" w:rsidRDefault="009E2F52" w:rsidP="00F05DC5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51E24AA" w14:textId="77777777" w:rsidR="009E2F52" w:rsidRPr="00B54977" w:rsidRDefault="009E2F52" w:rsidP="00F05DC5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071559D" w14:textId="77777777" w:rsidR="009E2F52" w:rsidRPr="00B54977" w:rsidRDefault="009E2F52" w:rsidP="00F05DC5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6EE494A" w14:textId="77777777" w:rsidR="009E2F52" w:rsidRPr="00B54977" w:rsidRDefault="009E2F52" w:rsidP="00F05DC5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E7E933F" w14:textId="77777777" w:rsidR="009E2F52" w:rsidRPr="00B54977" w:rsidRDefault="009E2F52" w:rsidP="00F05DC5">
            <w:pPr>
              <w:pStyle w:val="Dates"/>
              <w:shd w:val="clear" w:color="auto" w:fill="FFFFFF" w:themeFill="background1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8E398ED" w14:textId="77777777" w:rsidR="009E2F52" w:rsidRPr="00B54977" w:rsidRDefault="009E2F52" w:rsidP="00F05DC5">
            <w:pPr>
              <w:pStyle w:val="Dates"/>
              <w:shd w:val="clear" w:color="auto" w:fill="FFFFFF" w:themeFill="background1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9E2F52" w:rsidRPr="00B54977" w14:paraId="521F2B22" w14:textId="77777777" w:rsidTr="00F05DC5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318C801B" w14:textId="77777777" w:rsidR="009E2F52" w:rsidRPr="00B54977" w:rsidRDefault="009E2F52" w:rsidP="00F05DC5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61B511D" w14:textId="77777777" w:rsidR="009E2F52" w:rsidRPr="00B54977" w:rsidRDefault="009E2F52" w:rsidP="00F05DC5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103C66A" w14:textId="77777777" w:rsidR="009E2F52" w:rsidRPr="00B54977" w:rsidRDefault="009E2F52" w:rsidP="00F05DC5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8DF942B" w14:textId="77777777" w:rsidR="009E2F52" w:rsidRPr="00B54977" w:rsidRDefault="009E2F52" w:rsidP="00F05DC5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444104A" w14:textId="77777777" w:rsidR="009E2F52" w:rsidRPr="00B54977" w:rsidRDefault="009E2F52" w:rsidP="00F05DC5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231921F" w14:textId="77777777" w:rsidR="009E2F52" w:rsidRPr="00B54977" w:rsidRDefault="009E2F52" w:rsidP="00F05DC5">
            <w:pPr>
              <w:pStyle w:val="Dates"/>
              <w:shd w:val="clear" w:color="auto" w:fill="FFFFFF" w:themeFill="background1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2BF5B53" w14:textId="77777777" w:rsidR="009E2F52" w:rsidRPr="00B54977" w:rsidRDefault="009E2F52" w:rsidP="00F05DC5">
            <w:pPr>
              <w:pStyle w:val="Dates"/>
              <w:shd w:val="clear" w:color="auto" w:fill="FFFFFF" w:themeFill="background1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9E2F52" w:rsidRPr="00B54977" w14:paraId="7B10AFE4" w14:textId="77777777" w:rsidTr="00F05DC5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10C6A919" w14:textId="77777777" w:rsidR="009E2F52" w:rsidRPr="00B54977" w:rsidRDefault="009E2F52" w:rsidP="00F05DC5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051CD38" w14:textId="77777777" w:rsidR="009E2F52" w:rsidRPr="00B54977" w:rsidRDefault="009E2F52" w:rsidP="00F05DC5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D3AAC78" w14:textId="77777777" w:rsidR="009E2F52" w:rsidRPr="00B54977" w:rsidRDefault="009E2F52" w:rsidP="00F05DC5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EF74A3D" w14:textId="77777777" w:rsidR="009E2F52" w:rsidRPr="00B54977" w:rsidRDefault="009E2F52" w:rsidP="00F05DC5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FE7ED69" w14:textId="77777777" w:rsidR="009E2F52" w:rsidRPr="00B54977" w:rsidRDefault="009E2F52" w:rsidP="00F05DC5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8BBA87" w14:textId="77777777" w:rsidR="009E2F52" w:rsidRPr="00B54977" w:rsidRDefault="009E2F52" w:rsidP="00F05DC5">
            <w:pPr>
              <w:pStyle w:val="Dates"/>
              <w:shd w:val="clear" w:color="auto" w:fill="FFFFFF" w:themeFill="background1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E7F774D" w14:textId="77777777" w:rsidR="009E2F52" w:rsidRPr="00B54977" w:rsidRDefault="009E2F52" w:rsidP="00F05DC5">
            <w:pPr>
              <w:pStyle w:val="Dates"/>
              <w:shd w:val="clear" w:color="auto" w:fill="FFFFFF" w:themeFill="background1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9E2F52" w:rsidRPr="00B54977" w14:paraId="45F0EAF5" w14:textId="77777777" w:rsidTr="00F05DC5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A38C5D3" w14:textId="77777777" w:rsidR="009E2F52" w:rsidRPr="00B54977" w:rsidRDefault="009E2F52" w:rsidP="00F05DC5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F09FD33" w14:textId="77777777" w:rsidR="009E2F52" w:rsidRPr="00B54977" w:rsidRDefault="009E2F52" w:rsidP="00F05DC5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B54977">
              <w:rPr>
                <w:rFonts w:cs="Arial"/>
                <w:b/>
                <w:noProof/>
                <w:color w:val="auto"/>
                <w:sz w:val="40"/>
                <w:szCs w:val="40"/>
                <w:lang w:bidi="ru-RU"/>
              </w:rPr>
              <w:instrText>!A12 Is Not In Table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D438DA8" w14:textId="77777777" w:rsidR="009E2F52" w:rsidRPr="00B54977" w:rsidRDefault="009E2F52" w:rsidP="00F05DC5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39E30E2" w14:textId="77777777" w:rsidR="009E2F52" w:rsidRPr="00B54977" w:rsidRDefault="009E2F52" w:rsidP="00F05DC5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6C6398C" w14:textId="77777777" w:rsidR="009E2F52" w:rsidRPr="00B54977" w:rsidRDefault="009E2F52" w:rsidP="00F05DC5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D9A9BD5" w14:textId="77777777" w:rsidR="009E2F52" w:rsidRPr="00B54977" w:rsidRDefault="009E2F52" w:rsidP="00F05DC5">
            <w:pPr>
              <w:pStyle w:val="Dates"/>
              <w:shd w:val="clear" w:color="auto" w:fill="FFFFFF" w:themeFill="background1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F590A66" w14:textId="77777777" w:rsidR="009E2F52" w:rsidRPr="00B54977" w:rsidRDefault="009E2F52" w:rsidP="00F05DC5">
            <w:pPr>
              <w:pStyle w:val="Dates"/>
              <w:shd w:val="clear" w:color="auto" w:fill="FFFFFF" w:themeFill="background1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p w14:paraId="4672953E" w14:textId="77777777" w:rsidR="009E2F52" w:rsidRPr="00B54977" w:rsidRDefault="009E2F52" w:rsidP="009E2F52">
      <w:pPr>
        <w:pStyle w:val="a5"/>
        <w:shd w:val="clear" w:color="auto" w:fill="FFFFFF" w:themeFill="background1"/>
        <w:rPr>
          <w:rFonts w:cs="Arial"/>
          <w:noProof/>
          <w:color w:val="auto"/>
          <w:sz w:val="2"/>
          <w:szCs w:val="2"/>
        </w:rPr>
      </w:pPr>
    </w:p>
    <w:p w14:paraId="34D43601" w14:textId="77777777" w:rsidR="009E2F52" w:rsidRPr="00B54977" w:rsidRDefault="009E2F52" w:rsidP="009E2F52">
      <w:pPr>
        <w:pStyle w:val="a5"/>
        <w:shd w:val="clear" w:color="auto" w:fill="FFFFFF" w:themeFill="background1"/>
        <w:rPr>
          <w:rFonts w:cs="Arial"/>
          <w:noProof/>
          <w:color w:val="auto"/>
          <w:sz w:val="2"/>
          <w:szCs w:val="2"/>
        </w:rPr>
      </w:pPr>
    </w:p>
    <w:p w14:paraId="5A320B82" w14:textId="77777777" w:rsidR="002D11F9" w:rsidRPr="00B54977" w:rsidRDefault="002D11F9" w:rsidP="002D11F9">
      <w:pPr>
        <w:pStyle w:val="a5"/>
        <w:shd w:val="clear" w:color="auto" w:fill="FFFFFF" w:themeFill="background1"/>
        <w:rPr>
          <w:rFonts w:cs="Arial"/>
          <w:noProof/>
          <w:color w:val="auto"/>
          <w:sz w:val="2"/>
          <w:szCs w:val="2"/>
        </w:rPr>
      </w:pPr>
    </w:p>
    <w:p w14:paraId="50D5D5A5" w14:textId="77777777" w:rsidR="00ED5F48" w:rsidRPr="00B54977" w:rsidRDefault="00ED5F48" w:rsidP="00B54977">
      <w:pPr>
        <w:pStyle w:val="a5"/>
        <w:shd w:val="clear" w:color="auto" w:fill="FFFFFF" w:themeFill="background1"/>
        <w:rPr>
          <w:rFonts w:cs="Arial"/>
          <w:noProof/>
          <w:color w:val="auto"/>
          <w:sz w:val="2"/>
          <w:szCs w:val="2"/>
        </w:rPr>
      </w:pPr>
    </w:p>
    <w:sectPr w:rsidR="00ED5F48" w:rsidRPr="00B54977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6E42DC" w14:textId="77777777" w:rsidR="00D46212" w:rsidRDefault="00D46212">
      <w:pPr>
        <w:spacing w:after="0"/>
      </w:pPr>
      <w:r>
        <w:separator/>
      </w:r>
    </w:p>
  </w:endnote>
  <w:endnote w:type="continuationSeparator" w:id="0">
    <w:p w14:paraId="5F863E89" w14:textId="77777777" w:rsidR="00D46212" w:rsidRDefault="00D4621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C1BFAC" w14:textId="77777777" w:rsidR="00D46212" w:rsidRDefault="00D46212">
      <w:pPr>
        <w:spacing w:after="0"/>
      </w:pPr>
      <w:r>
        <w:separator/>
      </w:r>
    </w:p>
  </w:footnote>
  <w:footnote w:type="continuationSeparator" w:id="0">
    <w:p w14:paraId="3BD96B56" w14:textId="77777777" w:rsidR="00D46212" w:rsidRDefault="00D4621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5357B"/>
    <w:rsid w:val="00060073"/>
    <w:rsid w:val="00071356"/>
    <w:rsid w:val="00097A25"/>
    <w:rsid w:val="000A5A57"/>
    <w:rsid w:val="001274F3"/>
    <w:rsid w:val="00151CCE"/>
    <w:rsid w:val="001B01F9"/>
    <w:rsid w:val="001C41F9"/>
    <w:rsid w:val="00285C1D"/>
    <w:rsid w:val="002D11F9"/>
    <w:rsid w:val="002D7C5A"/>
    <w:rsid w:val="003327F5"/>
    <w:rsid w:val="00340CAF"/>
    <w:rsid w:val="003C0D41"/>
    <w:rsid w:val="003C14A6"/>
    <w:rsid w:val="003E085C"/>
    <w:rsid w:val="003E7B3A"/>
    <w:rsid w:val="00416364"/>
    <w:rsid w:val="004235A9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B03AF"/>
    <w:rsid w:val="005D5149"/>
    <w:rsid w:val="005E0B2A"/>
    <w:rsid w:val="005E656F"/>
    <w:rsid w:val="00642A90"/>
    <w:rsid w:val="00667021"/>
    <w:rsid w:val="006974E1"/>
    <w:rsid w:val="006B6899"/>
    <w:rsid w:val="006C0896"/>
    <w:rsid w:val="006F513E"/>
    <w:rsid w:val="007C0139"/>
    <w:rsid w:val="007D45A1"/>
    <w:rsid w:val="007F564D"/>
    <w:rsid w:val="00827C78"/>
    <w:rsid w:val="008A4296"/>
    <w:rsid w:val="008B1201"/>
    <w:rsid w:val="008B5422"/>
    <w:rsid w:val="008C4B76"/>
    <w:rsid w:val="008F16F7"/>
    <w:rsid w:val="009164BA"/>
    <w:rsid w:val="009166BD"/>
    <w:rsid w:val="00977AAE"/>
    <w:rsid w:val="00996E56"/>
    <w:rsid w:val="00997268"/>
    <w:rsid w:val="009E2F52"/>
    <w:rsid w:val="00A12667"/>
    <w:rsid w:val="00A14581"/>
    <w:rsid w:val="00A20E4C"/>
    <w:rsid w:val="00A217E6"/>
    <w:rsid w:val="00AA23D3"/>
    <w:rsid w:val="00AA3C50"/>
    <w:rsid w:val="00AD64C9"/>
    <w:rsid w:val="00AE302A"/>
    <w:rsid w:val="00AE36BB"/>
    <w:rsid w:val="00B161F5"/>
    <w:rsid w:val="00B31FD9"/>
    <w:rsid w:val="00B37C7E"/>
    <w:rsid w:val="00B54977"/>
    <w:rsid w:val="00B65B09"/>
    <w:rsid w:val="00B85583"/>
    <w:rsid w:val="00B87C5D"/>
    <w:rsid w:val="00B9476B"/>
    <w:rsid w:val="00BB1042"/>
    <w:rsid w:val="00BC3952"/>
    <w:rsid w:val="00BE5AB8"/>
    <w:rsid w:val="00BF49DC"/>
    <w:rsid w:val="00C44DFB"/>
    <w:rsid w:val="00C45F5F"/>
    <w:rsid w:val="00C6333D"/>
    <w:rsid w:val="00C6519B"/>
    <w:rsid w:val="00C70F21"/>
    <w:rsid w:val="00C7354B"/>
    <w:rsid w:val="00C800AA"/>
    <w:rsid w:val="00C80A22"/>
    <w:rsid w:val="00C91F9B"/>
    <w:rsid w:val="00CD0A39"/>
    <w:rsid w:val="00CD2E78"/>
    <w:rsid w:val="00D46212"/>
    <w:rsid w:val="00DB6B33"/>
    <w:rsid w:val="00DE32AC"/>
    <w:rsid w:val="00DE3363"/>
    <w:rsid w:val="00E1407A"/>
    <w:rsid w:val="00E33F1A"/>
    <w:rsid w:val="00E50BDE"/>
    <w:rsid w:val="00E774CD"/>
    <w:rsid w:val="00E77E1D"/>
    <w:rsid w:val="00E97684"/>
    <w:rsid w:val="00ED5F48"/>
    <w:rsid w:val="00ED75B6"/>
    <w:rsid w:val="00EF6305"/>
    <w:rsid w:val="00F91390"/>
    <w:rsid w:val="00F93E3B"/>
    <w:rsid w:val="00FC0032"/>
    <w:rsid w:val="00FC724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880</Words>
  <Characters>5018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2026-11-01T13:28:00Z</dcterms:created>
  <dcterms:modified xsi:type="dcterms:W3CDTF">2026-11-01T13:28:00Z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